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807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7158240" behindDoc="0" locked="0" layoutInCell="1" allowOverlap="1">
            <wp:simplePos x="0" y="0"/>
            <wp:positionH relativeFrom="page">
              <wp:posOffset>5723026</wp:posOffset>
            </wp:positionH>
            <wp:positionV relativeFrom="page">
              <wp:posOffset>9867199</wp:posOffset>
            </wp:positionV>
            <wp:extent cx="1910367" cy="828302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723026" y="9867199"/>
                      <a:ext cx="1796067" cy="71400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60" w:lineRule="exact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Подписан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: 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Проничкина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 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Галина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  </w:t>
                        </w:r>
                        <w:r>
                          <w:br w:type="textWrapping" w:clear="all"/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Николаевна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60" w:lineRule="exact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DN: CN=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Проничкина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 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Галина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 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Николаевна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,  </w:t>
                        </w:r>
                        <w:r>
                          <w:br w:type="textWrapping" w:clear="all"/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OU=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Директор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, O=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МКОУ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 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Чернышенская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  </w:t>
                        </w:r>
                        <w:r>
                          <w:br w:type="textWrapping" w:clear="all"/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средняя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 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общеобразовательная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 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школа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,  </w:t>
                        </w:r>
                        <w:r>
                          <w:br w:type="textWrapping" w:clear="all"/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E=director@cheschool.ru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60" w:lineRule="exact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Дата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: 2023-08-21 18:08:36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sectPr>
      <w:type w:val="continuous"/>
      <w:pgSz w:w="11910" w:h="16830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2023-08-23T07:40:37Z</dcterms:created>
  <dcterms:modified xsi:type="dcterms:W3CDTF">2023-08-23T07:40:37Z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